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8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5010"/>
        <w:gridCol w:w="938"/>
        <w:gridCol w:w="2435"/>
        <w:gridCol w:w="1115"/>
      </w:tblGrid>
      <w:tr w:rsidR="007C0D0F" w:rsidRPr="009E2E98">
        <w:trPr>
          <w:trHeight w:val="375"/>
          <w:tblCellSpacing w:w="0" w:type="dxa"/>
          <w:jc w:val="center"/>
        </w:trPr>
        <w:tc>
          <w:tcPr>
            <w:tcW w:w="9498" w:type="dxa"/>
            <w:gridSpan w:val="4"/>
            <w:shd w:val="clear" w:color="auto" w:fill="99CCFF"/>
            <w:vAlign w:val="center"/>
          </w:tcPr>
          <w:p w:rsidR="007C0D0F" w:rsidRPr="00382D03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32"/>
                <w:szCs w:val="32"/>
              </w:rPr>
            </w:pPr>
            <w:r w:rsidRPr="00382D03">
              <w:rPr>
                <w:rFonts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2010--2011</w:t>
            </w:r>
            <w:r w:rsidRPr="00382D03"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年认养及捐赠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99CCFF"/>
            <w:vAlign w:val="center"/>
          </w:tcPr>
          <w:p w:rsidR="007C0D0F" w:rsidRPr="00382D03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382D03">
              <w:rPr>
                <w:rFonts w:ascii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认养单位（人）</w:t>
            </w:r>
          </w:p>
        </w:tc>
        <w:tc>
          <w:tcPr>
            <w:tcW w:w="971" w:type="dxa"/>
            <w:shd w:val="clear" w:color="auto" w:fill="99CCFF"/>
            <w:vAlign w:val="center"/>
          </w:tcPr>
          <w:p w:rsidR="007C0D0F" w:rsidRPr="00382D03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382D03">
              <w:rPr>
                <w:rFonts w:ascii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国籍</w:t>
            </w:r>
          </w:p>
        </w:tc>
        <w:tc>
          <w:tcPr>
            <w:tcW w:w="2091" w:type="dxa"/>
            <w:shd w:val="clear" w:color="auto" w:fill="99CCFF"/>
            <w:vAlign w:val="center"/>
          </w:tcPr>
          <w:p w:rsidR="007C0D0F" w:rsidRPr="00382D03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382D03">
              <w:rPr>
                <w:rFonts w:ascii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认养的熊猫</w:t>
            </w:r>
          </w:p>
        </w:tc>
        <w:tc>
          <w:tcPr>
            <w:tcW w:w="1160" w:type="dxa"/>
            <w:shd w:val="clear" w:color="auto" w:fill="99CCFF"/>
            <w:vAlign w:val="center"/>
          </w:tcPr>
          <w:p w:rsidR="007C0D0F" w:rsidRPr="00382D03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382D03">
              <w:rPr>
                <w:rFonts w:ascii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类别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尼古拉斯和米歇尔·马尔科姆森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美国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小胖（雌性）</w:t>
            </w: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认养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新闻晨报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毛毛（雌性）</w:t>
            </w: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认养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上海软众信息科技有限公司（买软件网）和熊猫安全软件网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云（雄性）</w:t>
            </w: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认养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嘉兴广播电视报社、嘉兴市广电传媒有限公司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嘉兴（雌性）</w:t>
            </w: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续养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瑞士梅花表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瑞士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瑞瑞（雌性）</w:t>
            </w: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续养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买软件网和熊猫安全软件公司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“云”</w:t>
            </w:r>
            <w:r w:rsidRPr="00904B7D">
              <w:rPr>
                <w:rFonts w:ascii="宋体" w:hAnsi="宋体" w:cs="宋体"/>
                <w:kern w:val="0"/>
                <w:sz w:val="28"/>
                <w:szCs w:val="28"/>
              </w:rPr>
              <w:t xml:space="preserve"> </w:t>
            </w: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（雄性）</w:t>
            </w: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认养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浙江创能新能源科技有限公司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“创创”</w:t>
            </w:r>
            <w:r w:rsidRPr="00904B7D">
              <w:rPr>
                <w:rFonts w:ascii="宋体" w:hAnsi="宋体" w:cs="宋体"/>
                <w:kern w:val="0"/>
                <w:sz w:val="28"/>
                <w:szCs w:val="28"/>
              </w:rPr>
              <w:t xml:space="preserve"> </w:t>
            </w: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（雄性）</w:t>
            </w: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认养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丹马士环球物流（上海）有限公司成都分公司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“丹丹”</w:t>
            </w:r>
            <w:r w:rsidRPr="00904B7D">
              <w:rPr>
                <w:rFonts w:ascii="宋体" w:hAnsi="宋体" w:cs="宋体"/>
                <w:kern w:val="0"/>
                <w:sz w:val="28"/>
                <w:szCs w:val="28"/>
              </w:rPr>
              <w:t xml:space="preserve"> </w:t>
            </w: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（雌性）</w:t>
            </w: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认养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利乐公司</w:t>
            </w:r>
            <w:r w:rsidRPr="00904B7D">
              <w:rPr>
                <w:rFonts w:ascii="宋体" w:hAnsi="宋体" w:cs="宋体"/>
                <w:kern w:val="0"/>
                <w:sz w:val="28"/>
                <w:szCs w:val="28"/>
              </w:rPr>
              <w:t xml:space="preserve"> </w:t>
            </w: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四川</w:t>
            </w:r>
            <w:r w:rsidRPr="00904B7D">
              <w:rPr>
                <w:rFonts w:ascii="宋体" w:hAnsi="宋体" w:cs="宋体"/>
                <w:kern w:val="0"/>
                <w:sz w:val="28"/>
                <w:szCs w:val="28"/>
              </w:rPr>
              <w:t xml:space="preserve"> </w:t>
            </w: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菊乐</w:t>
            </w:r>
            <w:r w:rsidRPr="00904B7D">
              <w:rPr>
                <w:rFonts w:ascii="宋体" w:hAnsi="宋体" w:cs="宋体"/>
                <w:kern w:val="0"/>
                <w:sz w:val="28"/>
                <w:szCs w:val="28"/>
              </w:rPr>
              <w:t xml:space="preserve"> </w:t>
            </w: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食品有限公司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捐助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微软企业服务部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美国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捐助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联邦快递公司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美国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捐助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日本北海道熊猫俱乐部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日本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捐助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矢野美惠女士（日本）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日本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捐助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刘富鑫先生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捐助</w:t>
            </w:r>
          </w:p>
        </w:tc>
      </w:tr>
      <w:tr w:rsidR="007C0D0F" w:rsidRPr="009E2E98">
        <w:trPr>
          <w:trHeight w:val="375"/>
          <w:tblCellSpacing w:w="0" w:type="dxa"/>
          <w:jc w:val="center"/>
        </w:trPr>
        <w:tc>
          <w:tcPr>
            <w:tcW w:w="5276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四川杨氏蜜蜂园</w:t>
            </w:r>
          </w:p>
        </w:tc>
        <w:tc>
          <w:tcPr>
            <w:tcW w:w="971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中国</w:t>
            </w:r>
          </w:p>
        </w:tc>
        <w:tc>
          <w:tcPr>
            <w:tcW w:w="0" w:type="auto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</w:p>
        </w:tc>
        <w:tc>
          <w:tcPr>
            <w:tcW w:w="1160" w:type="dxa"/>
            <w:shd w:val="clear" w:color="auto" w:fill="CCFFFF"/>
            <w:vAlign w:val="center"/>
          </w:tcPr>
          <w:p w:rsidR="007C0D0F" w:rsidRPr="00904B7D" w:rsidRDefault="007C0D0F" w:rsidP="00743BA3">
            <w:pPr>
              <w:widowControl/>
              <w:spacing w:before="100" w:beforeAutospacing="1" w:after="100" w:afterAutospacing="1"/>
              <w:jc w:val="center"/>
              <w:rPr>
                <w:rFonts w:ascii="宋体" w:cs="Times New Roman"/>
                <w:kern w:val="0"/>
                <w:sz w:val="28"/>
                <w:szCs w:val="28"/>
              </w:rPr>
            </w:pPr>
            <w:r w:rsidRPr="00904B7D">
              <w:rPr>
                <w:rFonts w:ascii="宋体" w:hAnsi="宋体" w:cs="宋体" w:hint="eastAsia"/>
                <w:kern w:val="0"/>
                <w:sz w:val="28"/>
                <w:szCs w:val="28"/>
              </w:rPr>
              <w:t>捐赠</w:t>
            </w:r>
          </w:p>
        </w:tc>
      </w:tr>
    </w:tbl>
    <w:p w:rsidR="007C0D0F" w:rsidRDefault="007C0D0F" w:rsidP="00743BA3">
      <w:pPr>
        <w:jc w:val="center"/>
        <w:rPr>
          <w:rFonts w:cs="Times New Roman"/>
        </w:rPr>
      </w:pPr>
    </w:p>
    <w:sectPr w:rsidR="007C0D0F" w:rsidSect="00743B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0D0F" w:rsidRDefault="007C0D0F" w:rsidP="00C037F3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C0D0F" w:rsidRDefault="007C0D0F" w:rsidP="00C037F3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0D0F" w:rsidRDefault="007C0D0F" w:rsidP="00C037F3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7C0D0F" w:rsidRDefault="007C0D0F" w:rsidP="00C037F3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37F3"/>
    <w:rsid w:val="001B5B3C"/>
    <w:rsid w:val="00266DC2"/>
    <w:rsid w:val="00382D03"/>
    <w:rsid w:val="005A7A0B"/>
    <w:rsid w:val="00634C54"/>
    <w:rsid w:val="006876E8"/>
    <w:rsid w:val="00687FF1"/>
    <w:rsid w:val="0069244E"/>
    <w:rsid w:val="00741539"/>
    <w:rsid w:val="00743BA3"/>
    <w:rsid w:val="007C0D0F"/>
    <w:rsid w:val="007E479F"/>
    <w:rsid w:val="00904B7D"/>
    <w:rsid w:val="00990C4E"/>
    <w:rsid w:val="009E2E98"/>
    <w:rsid w:val="00A42821"/>
    <w:rsid w:val="00C037F3"/>
    <w:rsid w:val="00C36E32"/>
    <w:rsid w:val="00C90629"/>
    <w:rsid w:val="00D35710"/>
    <w:rsid w:val="00D804FF"/>
    <w:rsid w:val="00DD5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6E32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C037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037F3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C037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037F3"/>
    <w:rPr>
      <w:sz w:val="18"/>
      <w:szCs w:val="18"/>
    </w:rPr>
  </w:style>
  <w:style w:type="paragraph" w:customStyle="1" w:styleId="style5">
    <w:name w:val="style5"/>
    <w:basedOn w:val="Normal"/>
    <w:uiPriority w:val="99"/>
    <w:rsid w:val="00C037F3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styleId="NormalWeb">
    <w:name w:val="Normal (Web)"/>
    <w:basedOn w:val="Normal"/>
    <w:uiPriority w:val="99"/>
    <w:rsid w:val="00C037F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Strong">
    <w:name w:val="Strong"/>
    <w:basedOn w:val="DefaultParagraphFont"/>
    <w:uiPriority w:val="99"/>
    <w:qFormat/>
    <w:rsid w:val="00C037F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2</Pages>
  <Words>60</Words>
  <Characters>347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2010--2011年认养及捐赠</dc:title>
  <dc:subject/>
  <dc:creator>panda-a</dc:creator>
  <cp:keywords/>
  <dc:description/>
  <cp:lastModifiedBy>panda</cp:lastModifiedBy>
  <cp:revision>7</cp:revision>
  <dcterms:created xsi:type="dcterms:W3CDTF">2012-12-25T08:53:00Z</dcterms:created>
  <dcterms:modified xsi:type="dcterms:W3CDTF">2013-02-05T04:26:00Z</dcterms:modified>
</cp:coreProperties>
</file>